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45" w:rsidRDefault="00901445" w:rsidP="00E40145">
      <w:pPr>
        <w:pStyle w:val="Header"/>
        <w:rPr>
          <w:b/>
          <w:bCs/>
        </w:rPr>
      </w:pPr>
      <w:r>
        <w:rPr>
          <w:rFonts w:ascii="Monotype Corsiva" w:hAnsi="Monotype Corsiva" w:cs="Monotype Corsiva"/>
          <w:b/>
          <w:bCs/>
          <w:sz w:val="52"/>
          <w:szCs w:val="52"/>
        </w:rPr>
        <w:t>BJM</w:t>
      </w:r>
      <w:r>
        <w:rPr>
          <w:b/>
          <w:bCs/>
        </w:rPr>
        <w:t xml:space="preserve"> </w:t>
      </w:r>
      <w:r>
        <w:rPr>
          <w:b/>
          <w:bCs/>
          <w:sz w:val="36"/>
          <w:szCs w:val="36"/>
        </w:rPr>
        <w:t>Kancelaria Finansów i Rachunkowości Spółka z o.o</w:t>
      </w:r>
      <w:r>
        <w:rPr>
          <w:b/>
          <w:bCs/>
        </w:rPr>
        <w:t>.</w:t>
      </w:r>
    </w:p>
    <w:p w:rsidR="00901445" w:rsidRDefault="00901445" w:rsidP="00E40145">
      <w:pPr>
        <w:pStyle w:val="Header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12-100 Szczytno  ul. Wincentego Pola 4</w:t>
      </w:r>
    </w:p>
    <w:p w:rsidR="00901445" w:rsidRDefault="00901445" w:rsidP="00E40145">
      <w:pPr>
        <w:pStyle w:val="Header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Uchwałą nr 114/57/95 Krajowej Rady Biegłych o Rewidentów z dnia 12 .06.1995 pod  numerem 535 wpisano BJM Spółkę z o.o. na listę podmiotów uprawnionych do badania sprawozdań finansowych, która jest również uprawniona do wykonywania doradztwa podatkowego</w:t>
      </w:r>
    </w:p>
    <w:p w:rsidR="00901445" w:rsidRDefault="00901445" w:rsidP="00E40145">
      <w:pPr>
        <w:pStyle w:val="Header"/>
        <w:jc w:val="center"/>
        <w:rPr>
          <w:b/>
          <w:bCs/>
        </w:rPr>
      </w:pPr>
      <w:r>
        <w:rPr>
          <w:b/>
          <w:bCs/>
        </w:rPr>
        <w:t>Wpisany do KRS nr 226847 przez Sąd Rejonowy w Olsztynie</w:t>
      </w:r>
    </w:p>
    <w:p w:rsidR="00901445" w:rsidRDefault="00901445" w:rsidP="00E40145">
      <w:pPr>
        <w:pStyle w:val="Header"/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__________________________________________________________________________________</w:t>
      </w:r>
    </w:p>
    <w:p w:rsidR="00901445" w:rsidRDefault="00901445" w:rsidP="00E40145">
      <w:pPr>
        <w:pStyle w:val="Header"/>
        <w:jc w:val="center"/>
        <w:rPr>
          <w:rFonts w:cs="Times New Roman"/>
          <w:b/>
          <w:bCs/>
          <w:sz w:val="24"/>
          <w:szCs w:val="24"/>
        </w:rPr>
      </w:pPr>
    </w:p>
    <w:p w:rsidR="00901445" w:rsidRPr="007B70F0" w:rsidRDefault="00901445" w:rsidP="007B70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OPINIA NIEZALEŻNEGO BIEGŁEGO REWIDENTA</w:t>
      </w:r>
    </w:p>
    <w:p w:rsidR="00901445" w:rsidRDefault="00901445" w:rsidP="007B70F0">
      <w:pPr>
        <w:jc w:val="center"/>
      </w:pPr>
      <w:r>
        <w:t xml:space="preserve">Dla Rady Nadzorczej i Walnego Zgromadzenia Wspólników 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LINK Excel.Sheet.8 "C:\\Program Files\\APS5\\Program Files\\APS5\\ŁDA INVST S.A._2007\\APS.xls" xxx!W67K7 \a \t  \* MERGEFORMAT </w:instrText>
      </w:r>
      <w:r>
        <w:rPr>
          <w:b/>
          <w:bCs/>
        </w:rPr>
        <w:fldChar w:fldCharType="separate"/>
      </w:r>
      <w:r>
        <w:rPr>
          <w:b/>
          <w:bCs/>
        </w:rPr>
        <w:t>ŁDA INVEST S.A.</w:t>
      </w:r>
      <w:r>
        <w:rPr>
          <w:b/>
          <w:bCs/>
        </w:rPr>
        <w:fldChar w:fldCharType="end"/>
      </w:r>
    </w:p>
    <w:p w:rsidR="00901445" w:rsidRDefault="00901445" w:rsidP="007B70F0">
      <w:pPr>
        <w:jc w:val="both"/>
      </w:pPr>
      <w:r>
        <w:t xml:space="preserve">Przeprowadziliśmy badanie załączonego sprawozdania finansowego firmy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LINK Excel.Sheet.8 "C:\\Program Files\\APS5\\Program Files\\APS5\\ŁDA INVST S.A._2007\\APS.xls" xxx!W67K7 \a \t  \* MERGEFORMAT </w:instrText>
      </w:r>
      <w:r>
        <w:rPr>
          <w:b/>
          <w:bCs/>
        </w:rPr>
        <w:fldChar w:fldCharType="separate"/>
      </w:r>
      <w:r>
        <w:rPr>
          <w:b/>
          <w:bCs/>
        </w:rPr>
        <w:t>ŁDA INVEST S.A.</w:t>
      </w:r>
      <w:r>
        <w:rPr>
          <w:b/>
          <w:bCs/>
        </w:rPr>
        <w:fldChar w:fldCharType="end"/>
      </w:r>
      <w:r>
        <w:rPr>
          <w:b/>
          <w:bCs/>
        </w:rPr>
        <w:t xml:space="preserve"> z siedzibą w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LINK Excel.Sheet.8 "C:\\Program Files\\APS5\\Program Files\\APS5\\ŁDA INVST S.A._2007\\APS.xls" xxx!W68K7 \a \t  \* MERGEFORMAT </w:instrText>
      </w:r>
      <w:r>
        <w:rPr>
          <w:b/>
          <w:bCs/>
        </w:rPr>
        <w:fldChar w:fldCharType="separate"/>
      </w:r>
      <w:r>
        <w:rPr>
          <w:b/>
          <w:bCs/>
        </w:rPr>
        <w:t>00-028 Warszawa, ul. Bracka 25</w:t>
      </w:r>
      <w:r>
        <w:rPr>
          <w:b/>
          <w:bCs/>
        </w:rPr>
        <w:fldChar w:fldCharType="end"/>
      </w:r>
      <w:r>
        <w:t>, na które składa się:</w:t>
      </w:r>
    </w:p>
    <w:p w:rsidR="00901445" w:rsidRDefault="00901445" w:rsidP="007B70F0">
      <w:pPr>
        <w:jc w:val="both"/>
      </w:pPr>
      <w:r>
        <w:br/>
        <w:t>1/ wprowadzenie do sprawozdania finansowego;</w:t>
      </w:r>
    </w:p>
    <w:p w:rsidR="00901445" w:rsidRDefault="00901445" w:rsidP="007B70F0">
      <w:pPr>
        <w:jc w:val="both"/>
      </w:pPr>
      <w:r>
        <w:t xml:space="preserve">2/ bilans sporządzony na dzień </w:t>
      </w:r>
      <w:r>
        <w:fldChar w:fldCharType="begin"/>
      </w:r>
      <w:r>
        <w:instrText xml:space="preserve"> LINK Excel.Sheet.8 "C:\\Program Files\\APS5\\Program Files\\APS5\\ŁDA INVST S.A._2007\\APS.xls" xxx!W65K6 \a \t </w:instrText>
      </w:r>
      <w:r>
        <w:fldChar w:fldCharType="separate"/>
      </w:r>
      <w:r>
        <w:t>31-12-2007</w:t>
      </w:r>
      <w:r>
        <w:fldChar w:fldCharType="end"/>
      </w:r>
      <w:r>
        <w:t xml:space="preserve"> roku, który po stronie aktywów i pasywów zamyka się sumą </w:t>
      </w:r>
      <w:r>
        <w:fldChar w:fldCharType="begin"/>
      </w:r>
      <w:r>
        <w:instrText xml:space="preserve"> LINK Excel.Sheet.8 "C:\\Program Files\\APS5\\Program Files\\APS5\\ŁDA INVST S.A._2007\\APS.xls" xxx!W86K5 \a \t </w:instrText>
      </w:r>
      <w:r>
        <w:fldChar w:fldCharType="separate"/>
      </w:r>
      <w:r>
        <w:t>11 503 tys. zł</w:t>
      </w:r>
      <w:r>
        <w:fldChar w:fldCharType="end"/>
      </w:r>
    </w:p>
    <w:p w:rsidR="00901445" w:rsidRDefault="00901445" w:rsidP="007B70F0">
      <w:pPr>
        <w:jc w:val="both"/>
      </w:pPr>
      <w:r>
        <w:t xml:space="preserve">3/ rachunek zysków i strat za rok obrotowy od </w:t>
      </w:r>
      <w:r>
        <w:fldChar w:fldCharType="begin"/>
      </w:r>
      <w:r>
        <w:instrText xml:space="preserve"> LINK Excel.Sheet.8 "C:\\Program Files\\APS5\\Program Files\\APS5\\ŁDA INVST S.A._2007\\APS.xls" xxx!W65K5 \a \t </w:instrText>
      </w:r>
      <w:r>
        <w:fldChar w:fldCharType="separate"/>
      </w:r>
      <w:r>
        <w:t>01-01-2007</w:t>
      </w:r>
      <w:r>
        <w:fldChar w:fldCharType="end"/>
      </w:r>
      <w:r>
        <w:t xml:space="preserve"> roku do </w:t>
      </w:r>
      <w:r>
        <w:fldChar w:fldCharType="begin"/>
      </w:r>
      <w:r>
        <w:instrText xml:space="preserve"> LINK Excel.Sheet.8 "C:\\Program Files\\APS5\\Program Files\\APS5\\ŁDA INVST S.A._2007\\APS.xls" xxx!W65K6 \a \t </w:instrText>
      </w:r>
      <w:r>
        <w:fldChar w:fldCharType="separate"/>
      </w:r>
      <w:r>
        <w:t>31-12-2007</w:t>
      </w:r>
      <w:r>
        <w:fldChar w:fldCharType="end"/>
      </w:r>
      <w:r>
        <w:t xml:space="preserve"> roku wykazujący </w:t>
      </w:r>
      <w:r>
        <w:fldChar w:fldCharType="begin"/>
      </w:r>
      <w:r>
        <w:instrText xml:space="preserve"> LINK Excel.Sheet.8 "C:\\Program Files\\APS5\\Program Files\\APS5\\ŁDA INVST S.A._2007\\APS.xls" xxx!W88K7 \a \t </w:instrText>
      </w:r>
      <w:r>
        <w:fldChar w:fldCharType="separate"/>
      </w:r>
      <w:r>
        <w:t>stratę</w:t>
      </w:r>
      <w:r>
        <w:fldChar w:fldCharType="end"/>
      </w:r>
      <w:r>
        <w:t xml:space="preserve"> netto w wysokości </w:t>
      </w:r>
      <w:r>
        <w:fldChar w:fldCharType="begin"/>
      </w:r>
      <w:r>
        <w:instrText xml:space="preserve"> LINK Excel.Sheet.8 "C:\\Program Files\\APS5\\Program Files\\APS5\\ŁDA INVST S.A._2007\\APS.xls" xxx!W88K5 \a \t </w:instrText>
      </w:r>
      <w:r>
        <w:fldChar w:fldCharType="separate"/>
      </w:r>
      <w:r>
        <w:t>-41 495,93</w:t>
      </w:r>
      <w:r>
        <w:fldChar w:fldCharType="end"/>
      </w:r>
      <w:r>
        <w:t xml:space="preserve"> zł;</w:t>
      </w:r>
    </w:p>
    <w:p w:rsidR="00901445" w:rsidRDefault="00901445" w:rsidP="007B70F0">
      <w:pPr>
        <w:jc w:val="both"/>
      </w:pPr>
      <w:r>
        <w:t xml:space="preserve">4/ zestawienie zmian w kapitale (funduszu) własnym za rok obrotowy od </w:t>
      </w:r>
      <w:r>
        <w:fldChar w:fldCharType="begin"/>
      </w:r>
      <w:r>
        <w:instrText xml:space="preserve"> LINK Excel.Sheet.8 "C:\\Program Files\\APS5\\Program Files\\APS5\\ŁDA INVST S.A._2007\\APS.xls" xxx!W65K5 \a \t </w:instrText>
      </w:r>
      <w:r>
        <w:fldChar w:fldCharType="separate"/>
      </w:r>
      <w:r>
        <w:t>01-01-2007</w:t>
      </w:r>
      <w:r>
        <w:fldChar w:fldCharType="end"/>
      </w:r>
      <w:r>
        <w:t xml:space="preserve"> roku do </w:t>
      </w:r>
      <w:r>
        <w:fldChar w:fldCharType="begin"/>
      </w:r>
      <w:r>
        <w:instrText xml:space="preserve"> LINK Excel.Sheet.8 "C:\\Program Files\\APS5\\Program Files\\APS5\\ŁDA INVST S.A._2007\\APS.xls" xxx!W65K6 \a \t </w:instrText>
      </w:r>
      <w:r>
        <w:fldChar w:fldCharType="separate"/>
      </w:r>
      <w:r>
        <w:t>31-12-2007</w:t>
      </w:r>
      <w:r>
        <w:fldChar w:fldCharType="end"/>
      </w:r>
      <w:r>
        <w:t xml:space="preserve"> roku wykazujące </w:t>
      </w:r>
      <w:r>
        <w:fldChar w:fldCharType="begin"/>
      </w:r>
      <w:r>
        <w:instrText xml:space="preserve"> LINK Excel.Sheet.8 "C:\\Program Files\\APS5\\Program Files\\APS5\\ŁDA INVST S.A._2007\\APS.xls" xxx!W138K13 \a \t </w:instrText>
      </w:r>
      <w:r>
        <w:fldChar w:fldCharType="separate"/>
      </w:r>
      <w:r>
        <w:t>zmniejszenie</w:t>
      </w:r>
      <w:r>
        <w:fldChar w:fldCharType="end"/>
      </w:r>
      <w:r>
        <w:t xml:space="preserve"> kapitału własnego o kwotę </w:t>
      </w:r>
      <w:r>
        <w:fldChar w:fldCharType="begin"/>
      </w:r>
      <w:r>
        <w:instrText xml:space="preserve"> LINK Excel.Sheet.8 "C:\\Program Files\\APS5\\Program Files\\APS5\\ŁDA INVST S.A._2007\\APS.xls" xxx!W138K11 \a \t </w:instrText>
      </w:r>
      <w:r>
        <w:fldChar w:fldCharType="separate"/>
      </w:r>
      <w:r>
        <w:t>41 495,93</w:t>
      </w:r>
      <w:r>
        <w:fldChar w:fldCharType="end"/>
      </w:r>
      <w:r>
        <w:t xml:space="preserve">  zł;</w:t>
      </w:r>
    </w:p>
    <w:p w:rsidR="00901445" w:rsidRDefault="00901445" w:rsidP="007B70F0">
      <w:pPr>
        <w:jc w:val="both"/>
      </w:pPr>
      <w:r>
        <w:t xml:space="preserve">5/ rachunek przepływów pieniężnych za rok obrotowy od </w:t>
      </w:r>
      <w:r>
        <w:fldChar w:fldCharType="begin"/>
      </w:r>
      <w:r>
        <w:instrText xml:space="preserve"> LINK Excel.Sheet.8 "C:\\Program Files\\APS5\\Program Files\\APS5\\ŁDA INVST S.A._2007\\APS.xls" xxx!W65K5 \a \t </w:instrText>
      </w:r>
      <w:r>
        <w:fldChar w:fldCharType="separate"/>
      </w:r>
      <w:r>
        <w:t>01-01-2007</w:t>
      </w:r>
      <w:r>
        <w:fldChar w:fldCharType="end"/>
      </w:r>
      <w:r>
        <w:t xml:space="preserve"> roku do </w:t>
      </w:r>
      <w:r>
        <w:fldChar w:fldCharType="begin"/>
      </w:r>
      <w:r>
        <w:instrText xml:space="preserve"> LINK Excel.Sheet.8 "C:\\Program Files\\APS5\\Program Files\\APS5\\ŁDA INVST S.A._2007\\APS.xls" xxx!W65K6 \a \t </w:instrText>
      </w:r>
      <w:r>
        <w:fldChar w:fldCharType="separate"/>
      </w:r>
      <w:r>
        <w:t>31-12-2007</w:t>
      </w:r>
      <w:r>
        <w:fldChar w:fldCharType="end"/>
      </w:r>
      <w:r>
        <w:t xml:space="preserve"> roku wykazujący </w:t>
      </w:r>
      <w:r>
        <w:fldChar w:fldCharType="begin"/>
      </w:r>
      <w:r>
        <w:instrText xml:space="preserve"> LINK Excel.Sheet.8 "C:\\Program Files\\APS5\\Program Files\\APS5\\ŁDA INVST S.A._2007\\APS.xls" xxx!W190K6 \a \t </w:instrText>
      </w:r>
      <w:r>
        <w:fldChar w:fldCharType="separate"/>
      </w:r>
      <w:r>
        <w:t>wzrost</w:t>
      </w:r>
      <w:r>
        <w:fldChar w:fldCharType="end"/>
      </w:r>
      <w:r>
        <w:t xml:space="preserve"> stanu środków pieniężnych o kwotę </w:t>
      </w:r>
      <w:r>
        <w:fldChar w:fldCharType="begin"/>
      </w:r>
      <w:r>
        <w:instrText xml:space="preserve"> LINK Excel.Sheet.8 "C:\\Program Files\\APS5\\Program Files\\APS5\\ŁDA INVST S.A._2007\\APS.xls" xxx!W190K5 \a \t </w:instrText>
      </w:r>
      <w:r>
        <w:fldChar w:fldCharType="separate"/>
      </w:r>
      <w:r>
        <w:t>18 691,65</w:t>
      </w:r>
      <w:r>
        <w:fldChar w:fldCharType="end"/>
      </w:r>
      <w:r>
        <w:t xml:space="preserve"> zł;</w:t>
      </w:r>
    </w:p>
    <w:p w:rsidR="00901445" w:rsidRDefault="00901445" w:rsidP="007B70F0">
      <w:r>
        <w:t>6/ dodatkowe informacje i objaśnienia.</w:t>
      </w:r>
    </w:p>
    <w:p w:rsidR="00901445" w:rsidRPr="007B70F0" w:rsidRDefault="00901445" w:rsidP="007B70F0">
      <w:pPr>
        <w:pStyle w:val="BodyText"/>
        <w:rPr>
          <w:rFonts w:ascii="Calibri" w:hAnsi="Calibri" w:cs="Calibri"/>
          <w:sz w:val="22"/>
          <w:szCs w:val="22"/>
        </w:rPr>
      </w:pPr>
      <w:r w:rsidRPr="007B70F0">
        <w:rPr>
          <w:rFonts w:ascii="Calibri" w:hAnsi="Calibri" w:cs="Calibri"/>
          <w:sz w:val="22"/>
          <w:szCs w:val="22"/>
        </w:rPr>
        <w:t>Za sporządzenie tego sprawozdania finansowego odpowiada kierownik jednostki.</w:t>
      </w:r>
    </w:p>
    <w:p w:rsidR="00901445" w:rsidRPr="007B70F0" w:rsidRDefault="00901445" w:rsidP="007B70F0">
      <w:pPr>
        <w:jc w:val="both"/>
        <w:rPr>
          <w:rFonts w:ascii="Times New Roman" w:hAnsi="Times New Roman" w:cs="Times New Roman"/>
        </w:rPr>
      </w:pPr>
      <w:r>
        <w:t>Naszym zadaniem było zbadanie i wyrażenie opinii o rzetelności, prawidłowości i jasności tego sprawozdania finansowego oraz prawidłowości ksiąg rachunkowych stanowiących podstawę jego sporządzenia.</w:t>
      </w:r>
    </w:p>
    <w:p w:rsidR="00901445" w:rsidRDefault="00901445" w:rsidP="007B70F0">
      <w:pPr>
        <w:jc w:val="both"/>
      </w:pPr>
      <w:r>
        <w:t>Badanie sprawozdania finansowego przeprowadziliśmy stosownie do postanowień:</w:t>
      </w:r>
    </w:p>
    <w:p w:rsidR="00901445" w:rsidRDefault="00901445" w:rsidP="007B70F0">
      <w:pPr>
        <w:jc w:val="both"/>
      </w:pPr>
      <w:r>
        <w:t>1/ rozdziału 7 ustawy z dnia 29 września 1994 roku o rachunkowości (Dz. U. z 2002 r. Nr 76, poz. 694),</w:t>
      </w:r>
    </w:p>
    <w:p w:rsidR="00901445" w:rsidRDefault="00901445" w:rsidP="007B70F0">
      <w:pPr>
        <w:jc w:val="both"/>
      </w:pPr>
      <w:r>
        <w:t>2/ norm wykonywania zawodu biegłego rewidenta, wydanych przez Krajową Radę Biegłych Rewidentów w Polsce</w:t>
      </w:r>
    </w:p>
    <w:p w:rsidR="00901445" w:rsidRDefault="00901445" w:rsidP="007B70F0">
      <w:pPr>
        <w:jc w:val="both"/>
      </w:pPr>
      <w:r>
        <w:t>Badanie sprawozdania finansowego zaplanowaliśmy i przeprowadziliśmy   w taki sposób, aby uzyskać racjonalną pewność, pozwalającą na wyrażenie opinii o sprawozdaniu. W szczególności badanie obejmowało sprawdzenie poprawności zastosowanych przez jednostkę zasad (polityki) rachunkowości i znaczących szacunków, sprawdzenie - w przeważającej mierze w sposób wyrywkowy– dowodów i zapisów księgowych, z których wynikają liczby i informacje zawarte w sprawozdaniu finansowym, jak i całościową ocenę sprawozdania finansowego.</w:t>
      </w:r>
    </w:p>
    <w:p w:rsidR="00901445" w:rsidRDefault="00901445" w:rsidP="007B70F0">
      <w:pPr>
        <w:jc w:val="both"/>
      </w:pPr>
      <w:r>
        <w:t>Uważamy, że badanie dostarczyło wystarczającej podstawy do wyrażenia miarodajnej opinii.</w:t>
      </w:r>
    </w:p>
    <w:p w:rsidR="00901445" w:rsidRDefault="00901445" w:rsidP="007B70F0">
      <w:pPr>
        <w:jc w:val="both"/>
      </w:pPr>
      <w:r>
        <w:t>Naszym zdaniem, zbadane sprawozdanie finansowe, obejmujące dane liczbowe  i objaśnienia słowne:</w:t>
      </w:r>
    </w:p>
    <w:p w:rsidR="00901445" w:rsidRDefault="00901445" w:rsidP="007B70F0">
      <w:pPr>
        <w:jc w:val="both"/>
      </w:pPr>
      <w:r>
        <w:t xml:space="preserve">a) przedstawia rzetelnie i jasno wszystkie informacje istotne dla oceny sytuacji majątkowe i finansowej badanej jednostki na dzień </w:t>
      </w:r>
      <w:r>
        <w:fldChar w:fldCharType="begin"/>
      </w:r>
      <w:r>
        <w:instrText xml:space="preserve"> LINK Excel.Sheet.8 "C:\\Program Files\\APS5\\Program Files\\APS5\\ŁDA INVST S.A._2007\\APS.xls" xxx!W65K6 \a \t </w:instrText>
      </w:r>
      <w:r>
        <w:fldChar w:fldCharType="separate"/>
      </w:r>
      <w:r>
        <w:t>31-12-2007</w:t>
      </w:r>
      <w:r>
        <w:fldChar w:fldCharType="end"/>
      </w:r>
      <w:r>
        <w:t xml:space="preserve"> roku, jak też jej wyniku finansowego za rok obrotowy od </w:t>
      </w:r>
      <w:r>
        <w:fldChar w:fldCharType="begin"/>
      </w:r>
      <w:r>
        <w:instrText xml:space="preserve"> LINK Excel.Sheet.8 "C:\\Program Files\\APS5\\Program Files\\APS5\\ŁDA INVST S.A._2007\\APS.xls" xxx!W65K5 \a \t </w:instrText>
      </w:r>
      <w:r>
        <w:fldChar w:fldCharType="separate"/>
      </w:r>
      <w:r>
        <w:t>01-01-2007</w:t>
      </w:r>
      <w:r>
        <w:fldChar w:fldCharType="end"/>
      </w:r>
      <w:r>
        <w:t xml:space="preserve">  roku do </w:t>
      </w:r>
      <w:r>
        <w:fldChar w:fldCharType="begin"/>
      </w:r>
      <w:r>
        <w:instrText xml:space="preserve"> LINK Excel.Sheet.8 "C:\\Program Files\\APS5\\Program Files\\APS5\\ŁDA INVST S.A._2007\\APS.xls" xxx!W65K6 \a \t </w:instrText>
      </w:r>
      <w:r>
        <w:fldChar w:fldCharType="separate"/>
      </w:r>
      <w:r>
        <w:t>31-12-2007</w:t>
      </w:r>
      <w:r>
        <w:fldChar w:fldCharType="end"/>
      </w:r>
      <w:r>
        <w:t xml:space="preserve"> roku,</w:t>
      </w:r>
    </w:p>
    <w:p w:rsidR="00901445" w:rsidRDefault="00901445" w:rsidP="007B70F0">
      <w:pPr>
        <w:jc w:val="both"/>
      </w:pPr>
      <w:r>
        <w:t>b) sporządzone zostało, we wszystkich istotnych aspektach, zgodnie z określonymi w powołanej wyżej ustawie zasadami rachunkowości oraz na podstawie prawidłowo prowadzonych ksiąg rachunkowych,</w:t>
      </w:r>
    </w:p>
    <w:p w:rsidR="00901445" w:rsidRDefault="00901445" w:rsidP="007B70F0">
      <w:pPr>
        <w:jc w:val="both"/>
      </w:pPr>
      <w:r>
        <w:t>c) jest zgodne z wpływającymi na treść sprawozdania finansowego przepisami prawa                               i postanowieniami umowy/statutu jednostki.</w:t>
      </w:r>
    </w:p>
    <w:p w:rsidR="00901445" w:rsidRDefault="00901445" w:rsidP="007B70F0">
      <w:pPr>
        <w:jc w:val="both"/>
      </w:pPr>
      <w:r>
        <w:t>Sprawozdanie z działalności jednostki jest kompletne w rozumieniu art. 49 ust. 2 ustawy o rachunkowości, a zawarte w nim informacje, pochodzące ze zbadanego sprawozdania finansowego, są z nim zgodne.</w:t>
      </w: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0A0"/>
      </w:tblPr>
      <w:tblGrid>
        <w:gridCol w:w="4605"/>
        <w:gridCol w:w="4605"/>
      </w:tblGrid>
      <w:tr w:rsidR="00901445">
        <w:tc>
          <w:tcPr>
            <w:tcW w:w="4605" w:type="dxa"/>
          </w:tcPr>
          <w:p w:rsidR="00901445" w:rsidRDefault="00901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LINK Excel.Sheet.8 "C:\\Program Files\\APS5\\Program Files\\APS5\\ŁDA INVST S.A._2007\\APS.xls" xxx!W74K5 \a \t </w:instrText>
            </w:r>
            <w:r>
              <w:fldChar w:fldCharType="separate"/>
            </w:r>
            <w:r>
              <w:t>Janusz  Maksymiuk</w:t>
            </w:r>
            <w:r>
              <w:fldChar w:fldCharType="end"/>
            </w:r>
          </w:p>
          <w:p w:rsidR="00901445" w:rsidRDefault="00901445">
            <w:pPr>
              <w:jc w:val="center"/>
            </w:pPr>
            <w:r>
              <w:t xml:space="preserve">Nr </w:t>
            </w:r>
            <w:r>
              <w:fldChar w:fldCharType="begin"/>
            </w:r>
            <w:r>
              <w:instrText xml:space="preserve"> LINK Excel.Sheet.8 "C:\\Program Files\\APS5\\Program Files\\APS5\\ŁDA INVST S.A._2007\\APS.xls" xxx!W75K5 \a \t </w:instrText>
            </w:r>
            <w:r>
              <w:fldChar w:fldCharType="separate"/>
            </w:r>
            <w:r>
              <w:t>2336</w:t>
            </w:r>
            <w:r>
              <w:fldChar w:fldCharType="end"/>
            </w:r>
          </w:p>
          <w:p w:rsidR="00901445" w:rsidRDefault="00901445">
            <w:pPr>
              <w:jc w:val="center"/>
              <w:rPr>
                <w:sz w:val="24"/>
                <w:szCs w:val="24"/>
              </w:rPr>
            </w:pPr>
            <w:r>
              <w:t>16.06.2008r.</w:t>
            </w:r>
          </w:p>
        </w:tc>
        <w:tc>
          <w:tcPr>
            <w:tcW w:w="4605" w:type="dxa"/>
          </w:tcPr>
          <w:p w:rsidR="00901445" w:rsidRDefault="00901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LINK Excel.Sheet.8 "C:\\Program Files\\APS5\\Program Files\\APS5\\ŁDA INVST S.A._2007\\APS.xls" xxx!W67K5 \a \t </w:instrText>
            </w:r>
            <w:r>
              <w:fldChar w:fldCharType="separate"/>
            </w:r>
            <w:r>
              <w:t>BJM Kancelaria Finansów i Rachunkowości Spółka z o.o.</w:t>
            </w:r>
            <w:r>
              <w:fldChar w:fldCharType="end"/>
            </w:r>
          </w:p>
          <w:p w:rsidR="00901445" w:rsidRDefault="00901445">
            <w:pPr>
              <w:jc w:val="center"/>
            </w:pPr>
            <w:r>
              <w:fldChar w:fldCharType="begin"/>
            </w:r>
            <w:r>
              <w:instrText xml:space="preserve"> LINK Excel.Sheet.8 "C:\\Program Files\\APS5\\Program Files\\APS5\\ŁDA INVST S.A._2007\\APS.xls" xxx!W68K5 \a \t </w:instrText>
            </w:r>
            <w:r>
              <w:fldChar w:fldCharType="separate"/>
            </w:r>
            <w:r>
              <w:t>12-100 Szczytno, ul. Wincentego Pola 4</w:t>
            </w:r>
            <w:r>
              <w:fldChar w:fldCharType="end"/>
            </w:r>
          </w:p>
          <w:p w:rsidR="00901445" w:rsidRDefault="00901445">
            <w:pPr>
              <w:jc w:val="center"/>
            </w:pPr>
          </w:p>
          <w:p w:rsidR="00901445" w:rsidRDefault="00901445">
            <w:pPr>
              <w:jc w:val="center"/>
            </w:pPr>
            <w:r>
              <w:t xml:space="preserve">Wpis na listę podmiotów uprawnionych pod nr </w:t>
            </w:r>
            <w:r>
              <w:fldChar w:fldCharType="begin"/>
            </w:r>
            <w:r>
              <w:instrText xml:space="preserve"> LINK Excel.Sheet.8 "C:\\Program Files\\APS5\\Program Files\\APS5\\ŁDA INVST S.A._2007\\APS.xls" xxx!W72K5 \a \t </w:instrText>
            </w:r>
            <w:r>
              <w:fldChar w:fldCharType="separate"/>
            </w:r>
            <w:r>
              <w:t>535</w:t>
            </w:r>
            <w:r>
              <w:fldChar w:fldCharType="end"/>
            </w:r>
            <w:r>
              <w:t xml:space="preserve">. Decyzja nr </w:t>
            </w:r>
            <w:r>
              <w:fldChar w:fldCharType="begin"/>
            </w:r>
            <w:r>
              <w:instrText xml:space="preserve"> LINK Excel.Sheet.8 "C:\\Program Files\\APS5\\Program Files\\APS5\\ŁDA INVST S.A._2007\\APS.xls" xxx!W71K5 \a \t </w:instrText>
            </w:r>
            <w:r>
              <w:fldChar w:fldCharType="separate"/>
            </w:r>
            <w:r>
              <w:t>114/57/95</w:t>
            </w:r>
            <w:r>
              <w:fldChar w:fldCharType="end"/>
            </w:r>
            <w:r>
              <w:t xml:space="preserve"> KRBR  </w:t>
            </w:r>
          </w:p>
          <w:p w:rsidR="00901445" w:rsidRPr="007B70F0" w:rsidRDefault="00901445" w:rsidP="007B70F0">
            <w:pPr>
              <w:jc w:val="center"/>
            </w:pPr>
            <w:r>
              <w:t xml:space="preserve">z dnia </w:t>
            </w:r>
            <w:r>
              <w:fldChar w:fldCharType="begin"/>
            </w:r>
            <w:r>
              <w:instrText xml:space="preserve"> LINK Excel.Sheet.8 "C:\\Program Files\\APS5\\Program Files\\APS5\\ŁDA INVST S.A._2007\\APS.xls" xxx!W73K5 \a \t </w:instrText>
            </w:r>
            <w:r>
              <w:fldChar w:fldCharType="separate"/>
            </w:r>
            <w:r>
              <w:t>12.06.1995</w:t>
            </w:r>
            <w:r>
              <w:fldChar w:fldCharType="end"/>
            </w:r>
            <w:r>
              <w:t xml:space="preserve"> r</w:t>
            </w:r>
          </w:p>
          <w:p w:rsidR="00901445" w:rsidRDefault="00901445">
            <w:pPr>
              <w:jc w:val="center"/>
              <w:rPr>
                <w:sz w:val="24"/>
                <w:szCs w:val="24"/>
              </w:rPr>
            </w:pPr>
          </w:p>
        </w:tc>
      </w:tr>
      <w:tr w:rsidR="00901445">
        <w:tc>
          <w:tcPr>
            <w:tcW w:w="4605" w:type="dxa"/>
          </w:tcPr>
          <w:p w:rsidR="00901445" w:rsidRDefault="00901445">
            <w:pPr>
              <w:jc w:val="center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LINK Excel.Sheet.8 "C:\\Program Files\\APS5\\Program Files\\APS5\\ŁDA INVST S.A._2007\\APS.xls" xxx!W76K5 \a \t </w:instrText>
            </w:r>
            <w:r>
              <w:fldChar w:fldCharType="separate"/>
            </w:r>
            <w:r>
              <w:t>Lemany 46  12-100 Szczytno</w:t>
            </w:r>
            <w:r>
              <w:fldChar w:fldCharType="end"/>
            </w:r>
          </w:p>
        </w:tc>
        <w:tc>
          <w:tcPr>
            <w:tcW w:w="4605" w:type="dxa"/>
          </w:tcPr>
          <w:p w:rsidR="00901445" w:rsidRPr="007B70F0" w:rsidRDefault="00901445" w:rsidP="007B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Pieczęć podmiotu uprawnionego</w:t>
            </w:r>
          </w:p>
          <w:p w:rsidR="00901445" w:rsidRDefault="009014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1445" w:rsidRDefault="00901445" w:rsidP="007B70F0"/>
    <w:p w:rsidR="00901445" w:rsidRDefault="00901445" w:rsidP="007B70F0"/>
    <w:p w:rsidR="00901445" w:rsidRDefault="00901445" w:rsidP="00E40145"/>
    <w:p w:rsidR="00901445" w:rsidRDefault="00901445" w:rsidP="00E40145">
      <w:r>
        <w:t>__________________________________________________________________________</w:t>
      </w:r>
    </w:p>
    <w:p w:rsidR="00901445" w:rsidRDefault="00901445" w:rsidP="00E40145">
      <w:pPr>
        <w:pStyle w:val="Footer"/>
        <w:jc w:val="center"/>
        <w:rPr>
          <w:b/>
          <w:bCs/>
        </w:rPr>
      </w:pPr>
      <w:r>
        <w:rPr>
          <w:b/>
          <w:bCs/>
        </w:rPr>
        <w:t>Konto bankowe: BH S.A. Warszawa  Nr 52 1030 1582 0000 0008 5061 8003</w:t>
      </w:r>
    </w:p>
    <w:p w:rsidR="00901445" w:rsidRDefault="00901445" w:rsidP="00E40145">
      <w:pPr>
        <w:pStyle w:val="Footer"/>
        <w:rPr>
          <w:b/>
          <w:bCs/>
          <w:lang w:val="en-US"/>
        </w:rPr>
      </w:pPr>
      <w:r>
        <w:rPr>
          <w:b/>
          <w:bCs/>
          <w:lang w:val="en-US"/>
        </w:rPr>
        <w:t>NIP 745-10-02-683                          tel/fax 0-89/6243686                     REGON  510320543</w:t>
      </w:r>
    </w:p>
    <w:p w:rsidR="00901445" w:rsidRPr="003970D0" w:rsidRDefault="00901445" w:rsidP="003970D0">
      <w:pPr>
        <w:pStyle w:val="Footer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>e-mail: bjmkancelaria@olsztyn.home.pl</w:t>
      </w:r>
    </w:p>
    <w:sectPr w:rsidR="00901445" w:rsidRPr="003970D0" w:rsidSect="00D43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0145"/>
    <w:rsid w:val="000E3157"/>
    <w:rsid w:val="001D3526"/>
    <w:rsid w:val="001F0862"/>
    <w:rsid w:val="002A1C05"/>
    <w:rsid w:val="003852AC"/>
    <w:rsid w:val="003970D0"/>
    <w:rsid w:val="005F58B1"/>
    <w:rsid w:val="006069E6"/>
    <w:rsid w:val="00631AD3"/>
    <w:rsid w:val="007755C6"/>
    <w:rsid w:val="007B70F0"/>
    <w:rsid w:val="00814B68"/>
    <w:rsid w:val="00861B05"/>
    <w:rsid w:val="008F52E2"/>
    <w:rsid w:val="00901445"/>
    <w:rsid w:val="00B0626D"/>
    <w:rsid w:val="00B26515"/>
    <w:rsid w:val="00C14087"/>
    <w:rsid w:val="00D438F5"/>
    <w:rsid w:val="00E40145"/>
    <w:rsid w:val="00E65186"/>
    <w:rsid w:val="00FC2851"/>
    <w:rsid w:val="00FE7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14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40145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4014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E40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40145"/>
    <w:rPr>
      <w:rFonts w:ascii="Calibri" w:eastAsia="Times New Roman" w:hAnsi="Calibri" w:cs="Calibri"/>
    </w:rPr>
  </w:style>
  <w:style w:type="paragraph" w:styleId="BodyText">
    <w:name w:val="Body Text"/>
    <w:basedOn w:val="Normal"/>
    <w:link w:val="BodyTextChar"/>
    <w:uiPriority w:val="99"/>
    <w:semiHidden/>
    <w:rsid w:val="001D3526"/>
    <w:pPr>
      <w:spacing w:after="0" w:line="240" w:lineRule="auto"/>
      <w:jc w:val="both"/>
    </w:pPr>
    <w:rPr>
      <w:rFonts w:ascii="Book Antiqua" w:eastAsia="Times New Roman" w:hAnsi="Book Antiqua" w:cs="Book Antiqua"/>
      <w:sz w:val="24"/>
      <w:szCs w:val="24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D3526"/>
    <w:rPr>
      <w:rFonts w:ascii="Book Antiqua" w:hAnsi="Book Antiqua" w:cs="Book Antiqua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7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1046</Words>
  <Characters>6280</Characters>
  <Application>Microsoft Office Outlook</Application>
  <DocSecurity>0</DocSecurity>
  <Lines>0</Lines>
  <Paragraphs>0</Paragraphs>
  <ScaleCrop>false</ScaleCrop>
  <Company>Traffic Club Sp. z o.o.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BJM Kancelaria Finansów i Rachunkowości Spółka z o</dc:title>
  <dc:subject/>
  <dc:creator>komp</dc:creator>
  <cp:keywords/>
  <dc:description/>
  <cp:lastModifiedBy>Jarosław Fronk</cp:lastModifiedBy>
  <cp:revision>2</cp:revision>
  <cp:lastPrinted>2008-06-09T06:53:00Z</cp:lastPrinted>
  <dcterms:created xsi:type="dcterms:W3CDTF">2008-06-16T14:12:00Z</dcterms:created>
  <dcterms:modified xsi:type="dcterms:W3CDTF">2008-06-16T14:12:00Z</dcterms:modified>
</cp:coreProperties>
</file>